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A36A7" w:rsidRDefault="00AA36A7" w:rsidP="00AA36A7">
      <w:pPr>
        <w:spacing w:line="600" w:lineRule="exact"/>
        <w:jc w:val="center"/>
        <w:rPr>
          <w:rFonts w:ascii="方正小标宋简体" w:eastAsia="方正小标宋简体" w:hAnsi="仿宋" w:cs="宋体" w:hint="eastAsia"/>
          <w:sz w:val="44"/>
          <w:szCs w:val="44"/>
        </w:rPr>
      </w:pPr>
      <w:bookmarkStart w:id="0" w:name="_GoBack"/>
      <w:r>
        <w:rPr>
          <w:rFonts w:ascii="方正小标宋简体" w:eastAsia="方正小标宋简体" w:hAnsi="仿宋" w:cs="宋体" w:hint="eastAsia"/>
          <w:sz w:val="44"/>
          <w:szCs w:val="44"/>
        </w:rPr>
        <w:t>兰州大学2027年</w:t>
      </w:r>
      <w:r w:rsidR="00AA78C5">
        <w:rPr>
          <w:rFonts w:ascii="方正小标宋简体" w:eastAsia="方正小标宋简体" w:hAnsi="仿宋" w:cs="宋体" w:hint="eastAsia"/>
          <w:sz w:val="44"/>
          <w:szCs w:val="44"/>
        </w:rPr>
        <w:t>大学生参加</w:t>
      </w:r>
    </w:p>
    <w:p w:rsidR="00BE2CFD" w:rsidRDefault="00AA78C5" w:rsidP="00AA36A7">
      <w:pPr>
        <w:spacing w:line="600" w:lineRule="exact"/>
        <w:jc w:val="center"/>
        <w:rPr>
          <w:rFonts w:ascii="方正小标宋简体" w:eastAsia="方正小标宋简体" w:hAnsi="仿宋" w:cs="宋体"/>
          <w:sz w:val="44"/>
          <w:szCs w:val="44"/>
        </w:rPr>
      </w:pPr>
      <w:r>
        <w:rPr>
          <w:rFonts w:ascii="方正小标宋简体" w:eastAsia="方正小标宋简体" w:hAnsi="仿宋" w:cs="宋体" w:hint="eastAsia"/>
          <w:sz w:val="44"/>
          <w:szCs w:val="44"/>
        </w:rPr>
        <w:t>城乡居民基本医疗保险缴费知情同意书</w:t>
      </w:r>
    </w:p>
    <w:bookmarkEnd w:id="0"/>
    <w:p w:rsidR="00BE2CFD" w:rsidRPr="00AA36A7" w:rsidRDefault="00BE2CFD" w:rsidP="00CA5789">
      <w:pPr>
        <w:spacing w:line="540" w:lineRule="exact"/>
        <w:jc w:val="center"/>
        <w:rPr>
          <w:rFonts w:asciiTheme="minorEastAsia" w:hAnsiTheme="minorEastAsia"/>
          <w:szCs w:val="21"/>
        </w:rPr>
      </w:pPr>
    </w:p>
    <w:p w:rsidR="00BE2CFD" w:rsidRPr="00CA5789" w:rsidRDefault="00AA78C5" w:rsidP="00CA5789">
      <w:pPr>
        <w:spacing w:line="540" w:lineRule="exact"/>
        <w:ind w:firstLineChars="200" w:firstLine="640"/>
        <w:rPr>
          <w:rFonts w:ascii="黑体" w:eastAsia="黑体" w:hAnsi="黑体"/>
          <w:sz w:val="32"/>
          <w:szCs w:val="32"/>
        </w:rPr>
      </w:pPr>
      <w:r w:rsidRPr="00CA5789">
        <w:rPr>
          <w:rFonts w:ascii="黑体" w:eastAsia="黑体" w:hAnsi="黑体" w:hint="eastAsia"/>
          <w:sz w:val="32"/>
          <w:szCs w:val="32"/>
        </w:rPr>
        <w:t>一、参保范围</w:t>
      </w:r>
    </w:p>
    <w:p w:rsidR="00BE2CFD" w:rsidRPr="00CA5789" w:rsidRDefault="00AA78C5">
      <w:pPr>
        <w:spacing w:line="540" w:lineRule="exact"/>
        <w:ind w:firstLineChars="200" w:firstLine="640"/>
        <w:rPr>
          <w:rFonts w:ascii="仿宋_GB2312" w:eastAsia="仿宋_GB2312" w:hAnsi="仿宋"/>
          <w:sz w:val="32"/>
          <w:szCs w:val="32"/>
        </w:rPr>
      </w:pPr>
      <w:r w:rsidRPr="00CA5789">
        <w:rPr>
          <w:rFonts w:ascii="仿宋_GB2312" w:eastAsia="仿宋_GB2312" w:hAnsi="仿宋" w:hint="eastAsia"/>
          <w:sz w:val="32"/>
          <w:szCs w:val="32"/>
        </w:rPr>
        <w:t>兰州大学在籍全日制普通本科生及全日制研究生（不含在职研究生、留学生、成人教育类学生），要求在学籍地以学校为单位统一组织参加兰州市城乡居民基本医疗保险。</w:t>
      </w:r>
    </w:p>
    <w:p w:rsidR="00BE2CFD" w:rsidRPr="00CA5789" w:rsidRDefault="00AA78C5" w:rsidP="00CA5789">
      <w:pPr>
        <w:spacing w:line="540" w:lineRule="exact"/>
        <w:ind w:firstLineChars="200" w:firstLine="640"/>
        <w:rPr>
          <w:rFonts w:ascii="黑体" w:eastAsia="黑体" w:hAnsi="黑体"/>
          <w:sz w:val="32"/>
          <w:szCs w:val="32"/>
        </w:rPr>
      </w:pPr>
      <w:r w:rsidRPr="00CA5789">
        <w:rPr>
          <w:rFonts w:ascii="黑体" w:eastAsia="黑体" w:hAnsi="黑体" w:hint="eastAsia"/>
          <w:sz w:val="32"/>
          <w:szCs w:val="32"/>
        </w:rPr>
        <w:t>二</w:t>
      </w:r>
      <w:r w:rsidR="00CA5789">
        <w:rPr>
          <w:rFonts w:ascii="黑体" w:eastAsia="黑体" w:hAnsi="黑体" w:hint="eastAsia"/>
          <w:sz w:val="32"/>
          <w:szCs w:val="32"/>
        </w:rPr>
        <w:t>、</w:t>
      </w:r>
      <w:r w:rsidRPr="00CA5789">
        <w:rPr>
          <w:rFonts w:ascii="黑体" w:eastAsia="黑体" w:hAnsi="黑体" w:hint="eastAsia"/>
          <w:sz w:val="32"/>
          <w:szCs w:val="32"/>
        </w:rPr>
        <w:t>缴费标准</w:t>
      </w:r>
    </w:p>
    <w:p w:rsidR="00BE2CFD" w:rsidRPr="00CA5789" w:rsidRDefault="00AA78C5">
      <w:pPr>
        <w:spacing w:line="540" w:lineRule="exact"/>
        <w:ind w:firstLineChars="200" w:firstLine="640"/>
        <w:rPr>
          <w:rFonts w:ascii="仿宋_GB2312" w:eastAsia="仿宋_GB2312" w:hAnsi="仿宋"/>
          <w:sz w:val="32"/>
          <w:szCs w:val="32"/>
        </w:rPr>
      </w:pPr>
      <w:r w:rsidRPr="00CA5789">
        <w:rPr>
          <w:rFonts w:ascii="仿宋_GB2312" w:eastAsia="仿宋_GB2312" w:hAnsi="仿宋" w:hint="eastAsia"/>
          <w:sz w:val="32"/>
          <w:szCs w:val="32"/>
        </w:rPr>
        <w:t>根据甘肃省医保局、省财政厅、省税务局</w:t>
      </w:r>
      <w:r w:rsidR="00CA5789" w:rsidRPr="00CA5789">
        <w:rPr>
          <w:rFonts w:ascii="仿宋_GB2312" w:eastAsia="仿宋_GB2312" w:hAnsi="仿宋" w:hint="eastAsia"/>
          <w:sz w:val="32"/>
          <w:szCs w:val="32"/>
        </w:rPr>
        <w:t>《关于做好2026-2027年全省城乡居民基本医疗保险参保缴费和待遇保障有关工作的通知》（甘医保发〔2026〕78号）要求</w:t>
      </w:r>
      <w:r w:rsidRPr="00CA5789">
        <w:rPr>
          <w:rFonts w:ascii="仿宋_GB2312" w:eastAsia="仿宋_GB2312" w:hAnsi="仿宋" w:hint="eastAsia"/>
          <w:sz w:val="32"/>
          <w:szCs w:val="32"/>
        </w:rPr>
        <w:t>，2027年大中专院校在校学生、研究生缴费标准统一为400元。</w:t>
      </w:r>
    </w:p>
    <w:p w:rsidR="00BE2CFD" w:rsidRPr="00CA5789" w:rsidRDefault="00AA78C5" w:rsidP="00CA5789">
      <w:pPr>
        <w:spacing w:line="540" w:lineRule="exact"/>
        <w:ind w:firstLineChars="200" w:firstLine="640"/>
        <w:rPr>
          <w:rFonts w:ascii="黑体" w:eastAsia="黑体" w:hAnsi="黑体"/>
          <w:sz w:val="32"/>
          <w:szCs w:val="32"/>
        </w:rPr>
      </w:pPr>
      <w:r w:rsidRPr="00CA5789">
        <w:rPr>
          <w:rFonts w:ascii="黑体" w:eastAsia="黑体" w:hAnsi="黑体" w:hint="eastAsia"/>
          <w:sz w:val="32"/>
          <w:szCs w:val="32"/>
        </w:rPr>
        <w:t>三、医保待遇</w:t>
      </w:r>
    </w:p>
    <w:p w:rsidR="00BE2CFD" w:rsidRPr="00CA5789" w:rsidRDefault="00AA78C5">
      <w:pPr>
        <w:spacing w:line="540" w:lineRule="exact"/>
        <w:ind w:firstLineChars="200" w:firstLine="640"/>
        <w:rPr>
          <w:rFonts w:ascii="仿宋_GB2312" w:eastAsia="仿宋_GB2312" w:hAnsi="仿宋"/>
          <w:sz w:val="32"/>
          <w:szCs w:val="32"/>
        </w:rPr>
      </w:pPr>
      <w:r w:rsidRPr="00CA5789">
        <w:rPr>
          <w:rFonts w:ascii="仿宋_GB2312" w:eastAsia="仿宋_GB2312" w:hAnsi="仿宋" w:hint="eastAsia"/>
          <w:sz w:val="32"/>
          <w:szCs w:val="32"/>
        </w:rPr>
        <w:t>（一）大学生完成统一参保缴费登记手续后，待遇享受期为2027年1月1日至12月31日，在此期间可按规定享受住院医疗统筹、重大疾病统筹、大病住院医疗保险补助、普通门诊医疗统筹及特殊疾病长期门诊医疗保险待遇。</w:t>
      </w:r>
    </w:p>
    <w:p w:rsidR="00BE2CFD" w:rsidRPr="00CA5789" w:rsidRDefault="00AA78C5">
      <w:pPr>
        <w:spacing w:line="540" w:lineRule="exact"/>
        <w:ind w:firstLineChars="200" w:firstLine="640"/>
        <w:rPr>
          <w:rFonts w:ascii="仿宋_GB2312" w:eastAsia="仿宋_GB2312" w:hAnsi="仿宋"/>
          <w:sz w:val="32"/>
          <w:szCs w:val="32"/>
        </w:rPr>
      </w:pPr>
      <w:r w:rsidRPr="00CA5789">
        <w:rPr>
          <w:rFonts w:ascii="仿宋_GB2312" w:eastAsia="仿宋_GB2312" w:hAnsi="仿宋" w:hint="eastAsia"/>
          <w:sz w:val="32"/>
          <w:szCs w:val="32"/>
        </w:rPr>
        <w:t>（二）不缴纳个人医保费用的在校大学生，本年度内不享受城乡居民基本医疗保险待遇；如遇重大疾病，所有医疗费用需自己承担。</w:t>
      </w:r>
    </w:p>
    <w:p w:rsidR="00BE2CFD" w:rsidRPr="00CA5789" w:rsidRDefault="00AA78C5" w:rsidP="00CA5789">
      <w:pPr>
        <w:spacing w:line="540" w:lineRule="exact"/>
        <w:ind w:firstLineChars="200" w:firstLine="640"/>
        <w:rPr>
          <w:rFonts w:ascii="黑体" w:eastAsia="黑体" w:hAnsi="黑体"/>
          <w:sz w:val="32"/>
          <w:szCs w:val="32"/>
        </w:rPr>
      </w:pPr>
      <w:r w:rsidRPr="00CA5789">
        <w:rPr>
          <w:rFonts w:ascii="黑体" w:eastAsia="黑体" w:hAnsi="黑体" w:hint="eastAsia"/>
          <w:sz w:val="32"/>
          <w:szCs w:val="32"/>
        </w:rPr>
        <w:t>四、不愿意参保声明</w:t>
      </w:r>
    </w:p>
    <w:p w:rsidR="00BE2CFD" w:rsidRPr="00CA5789" w:rsidRDefault="00AA78C5">
      <w:pPr>
        <w:spacing w:line="540" w:lineRule="exact"/>
        <w:ind w:firstLineChars="200" w:firstLine="640"/>
        <w:rPr>
          <w:rFonts w:ascii="仿宋_GB2312" w:eastAsia="仿宋_GB2312" w:hAnsi="仿宋"/>
          <w:sz w:val="32"/>
          <w:szCs w:val="32"/>
        </w:rPr>
      </w:pPr>
      <w:r w:rsidRPr="00CA5789">
        <w:rPr>
          <w:rFonts w:ascii="仿宋_GB2312" w:eastAsia="仿宋_GB2312" w:hAnsi="仿宋" w:hint="eastAsia"/>
          <w:sz w:val="32"/>
          <w:szCs w:val="32"/>
        </w:rPr>
        <w:t>上述内容本人已知悉，但因个人原因，本人自愿放弃参加本年度城乡居民基本医疗保险及参保所带来的各种医保待遇。不参保原因为（请在相应选项前打勾）。</w:t>
      </w:r>
    </w:p>
    <w:p w:rsidR="00BE2CFD" w:rsidRPr="00CA5789" w:rsidRDefault="00AA78C5" w:rsidP="00CA5789">
      <w:pPr>
        <w:spacing w:line="540" w:lineRule="exact"/>
        <w:ind w:firstLineChars="200" w:firstLine="640"/>
        <w:rPr>
          <w:rFonts w:ascii="仿宋_GB2312" w:eastAsia="仿宋_GB2312" w:hAnsi="仿宋"/>
          <w:sz w:val="32"/>
          <w:szCs w:val="32"/>
        </w:rPr>
      </w:pPr>
      <w:r w:rsidRPr="00CA5789">
        <w:rPr>
          <w:rFonts w:ascii="仿宋_GB2312" w:eastAsia="仿宋_GB2312" w:hAnsi="仿宋" w:hint="eastAsia"/>
          <w:sz w:val="32"/>
          <w:szCs w:val="32"/>
        </w:rPr>
        <w:t>（  ）本人已经以家庭为单位参保。</w:t>
      </w:r>
    </w:p>
    <w:p w:rsidR="00BE2CFD" w:rsidRPr="00CA5789" w:rsidRDefault="00AA78C5" w:rsidP="00CA5789">
      <w:pPr>
        <w:spacing w:line="540" w:lineRule="exact"/>
        <w:ind w:firstLineChars="200" w:firstLine="640"/>
        <w:rPr>
          <w:rFonts w:ascii="仿宋_GB2312" w:eastAsia="仿宋_GB2312" w:hAnsi="仿宋"/>
          <w:sz w:val="32"/>
          <w:szCs w:val="32"/>
        </w:rPr>
      </w:pPr>
      <w:r w:rsidRPr="00CA5789">
        <w:rPr>
          <w:rFonts w:ascii="仿宋_GB2312" w:eastAsia="仿宋_GB2312" w:hAnsi="仿宋" w:hint="eastAsia"/>
          <w:sz w:val="32"/>
          <w:szCs w:val="32"/>
        </w:rPr>
        <w:lastRenderedPageBreak/>
        <w:t>（  ）本人已经在家自行参保。</w:t>
      </w:r>
    </w:p>
    <w:p w:rsidR="00BE2CFD" w:rsidRPr="00CA5789" w:rsidRDefault="00AA78C5" w:rsidP="00CA5789">
      <w:pPr>
        <w:spacing w:line="540" w:lineRule="exact"/>
        <w:ind w:firstLineChars="200" w:firstLine="640"/>
        <w:rPr>
          <w:rFonts w:ascii="仿宋_GB2312" w:eastAsia="仿宋_GB2312" w:hAnsi="仿宋"/>
          <w:sz w:val="32"/>
          <w:szCs w:val="32"/>
        </w:rPr>
      </w:pPr>
      <w:r w:rsidRPr="00CA5789">
        <w:rPr>
          <w:rFonts w:ascii="仿宋_GB2312" w:eastAsia="仿宋_GB2312" w:hAnsi="仿宋" w:hint="eastAsia"/>
          <w:sz w:val="32"/>
          <w:szCs w:val="32"/>
        </w:rPr>
        <w:t>（  ）低保户、建档立卡户、精准扶贫户，已在户籍所在地参保</w:t>
      </w:r>
    </w:p>
    <w:p w:rsidR="00BE2CFD" w:rsidRDefault="00AA78C5" w:rsidP="00CA5789">
      <w:pPr>
        <w:spacing w:line="540" w:lineRule="exact"/>
        <w:ind w:firstLineChars="200" w:firstLine="640"/>
        <w:rPr>
          <w:rFonts w:ascii="仿宋_GB2312" w:eastAsia="仿宋_GB2312" w:hAnsi="仿宋"/>
          <w:sz w:val="32"/>
          <w:szCs w:val="32"/>
        </w:rPr>
      </w:pPr>
      <w:r w:rsidRPr="00CA5789">
        <w:rPr>
          <w:rFonts w:ascii="仿宋_GB2312" w:eastAsia="仿宋_GB2312" w:hAnsi="仿宋" w:hint="eastAsia"/>
          <w:sz w:val="32"/>
          <w:szCs w:val="32"/>
        </w:rPr>
        <w:t>（  ）本人不参保。</w:t>
      </w:r>
    </w:p>
    <w:p w:rsidR="00CA5789" w:rsidRPr="00CA5789" w:rsidRDefault="00CA5789" w:rsidP="00CA5789">
      <w:pPr>
        <w:spacing w:line="540" w:lineRule="exact"/>
        <w:ind w:firstLineChars="200" w:firstLine="640"/>
        <w:rPr>
          <w:rFonts w:ascii="仿宋_GB2312" w:eastAsia="仿宋_GB2312" w:hAnsi="仿宋"/>
          <w:sz w:val="32"/>
          <w:szCs w:val="32"/>
        </w:rPr>
      </w:pPr>
    </w:p>
    <w:p w:rsidR="00BE2CFD" w:rsidRPr="00CA5789" w:rsidRDefault="00AA78C5" w:rsidP="00CA5789">
      <w:pPr>
        <w:spacing w:line="540" w:lineRule="exact"/>
        <w:ind w:firstLineChars="1350" w:firstLine="4320"/>
        <w:rPr>
          <w:rFonts w:ascii="仿宋_GB2312" w:eastAsia="仿宋_GB2312" w:hAnsi="仿宋"/>
          <w:sz w:val="32"/>
          <w:szCs w:val="32"/>
        </w:rPr>
      </w:pPr>
      <w:r w:rsidRPr="00CA5789">
        <w:rPr>
          <w:rFonts w:ascii="仿宋_GB2312" w:eastAsia="仿宋_GB2312" w:hAnsi="仿宋" w:hint="eastAsia"/>
          <w:sz w:val="32"/>
          <w:szCs w:val="32"/>
        </w:rPr>
        <w:t>学生本人签名：</w:t>
      </w:r>
    </w:p>
    <w:p w:rsidR="00BE2CFD" w:rsidRDefault="00AA78C5" w:rsidP="00CA5789">
      <w:pPr>
        <w:spacing w:line="540" w:lineRule="exact"/>
        <w:ind w:firstLineChars="1350" w:firstLine="4320"/>
        <w:rPr>
          <w:rFonts w:ascii="仿宋_GB2312" w:eastAsia="仿宋_GB2312" w:hAnsi="仿宋"/>
          <w:sz w:val="32"/>
          <w:szCs w:val="32"/>
        </w:rPr>
      </w:pPr>
      <w:r w:rsidRPr="00CA5789">
        <w:rPr>
          <w:rFonts w:ascii="仿宋_GB2312" w:eastAsia="仿宋_GB2312" w:hAnsi="仿宋" w:hint="eastAsia"/>
          <w:sz w:val="32"/>
          <w:szCs w:val="32"/>
        </w:rPr>
        <w:t>所在</w:t>
      </w:r>
      <w:r w:rsidR="00CA5789">
        <w:rPr>
          <w:rFonts w:ascii="仿宋_GB2312" w:eastAsia="仿宋_GB2312" w:hAnsi="仿宋" w:hint="eastAsia"/>
          <w:sz w:val="32"/>
          <w:szCs w:val="32"/>
        </w:rPr>
        <w:t>学</w:t>
      </w:r>
      <w:r w:rsidRPr="00CA5789">
        <w:rPr>
          <w:rFonts w:ascii="仿宋_GB2312" w:eastAsia="仿宋_GB2312" w:hAnsi="仿宋" w:hint="eastAsia"/>
          <w:sz w:val="32"/>
          <w:szCs w:val="32"/>
        </w:rPr>
        <w:t>院</w:t>
      </w:r>
      <w:r w:rsidR="00CA5789">
        <w:rPr>
          <w:rFonts w:ascii="仿宋_GB2312" w:eastAsia="仿宋_GB2312" w:hAnsi="仿宋" w:hint="eastAsia"/>
          <w:sz w:val="32"/>
          <w:szCs w:val="32"/>
        </w:rPr>
        <w:t>（</w:t>
      </w:r>
      <w:r w:rsidR="00CA5789" w:rsidRPr="00CA5789">
        <w:rPr>
          <w:rFonts w:ascii="仿宋_GB2312" w:eastAsia="仿宋_GB2312" w:hAnsi="仿宋" w:hint="eastAsia"/>
          <w:sz w:val="32"/>
          <w:szCs w:val="32"/>
        </w:rPr>
        <w:t>盖章</w:t>
      </w:r>
      <w:r w:rsidR="00CA5789">
        <w:rPr>
          <w:rFonts w:ascii="仿宋_GB2312" w:eastAsia="仿宋_GB2312" w:hAnsi="仿宋" w:hint="eastAsia"/>
          <w:sz w:val="32"/>
          <w:szCs w:val="32"/>
        </w:rPr>
        <w:t>）</w:t>
      </w:r>
      <w:r w:rsidRPr="00CA5789">
        <w:rPr>
          <w:rFonts w:ascii="仿宋_GB2312" w:eastAsia="仿宋_GB2312" w:hAnsi="仿宋" w:hint="eastAsia"/>
          <w:sz w:val="32"/>
          <w:szCs w:val="32"/>
        </w:rPr>
        <w:t>：</w:t>
      </w:r>
    </w:p>
    <w:p w:rsidR="00CA5789" w:rsidRPr="00CA5789" w:rsidRDefault="00CA5789">
      <w:pPr>
        <w:spacing w:line="540" w:lineRule="exact"/>
        <w:rPr>
          <w:rFonts w:ascii="仿宋_GB2312" w:eastAsia="仿宋_GB2312" w:hAnsi="仿宋"/>
          <w:sz w:val="32"/>
          <w:szCs w:val="32"/>
        </w:rPr>
      </w:pPr>
    </w:p>
    <w:p w:rsidR="00BE2CFD" w:rsidRPr="00CA5789" w:rsidRDefault="00AA78C5">
      <w:pPr>
        <w:spacing w:line="540" w:lineRule="exact"/>
        <w:ind w:firstLineChars="500" w:firstLine="1600"/>
        <w:rPr>
          <w:rFonts w:ascii="仿宋_GB2312" w:eastAsia="仿宋_GB2312" w:hAnsi="仿宋"/>
          <w:sz w:val="32"/>
          <w:szCs w:val="32"/>
        </w:rPr>
      </w:pPr>
      <w:r w:rsidRPr="00CA5789">
        <w:rPr>
          <w:rFonts w:ascii="仿宋_GB2312" w:eastAsia="仿宋_GB2312" w:hAnsi="仿宋" w:hint="eastAsia"/>
          <w:sz w:val="32"/>
          <w:szCs w:val="32"/>
        </w:rPr>
        <w:t>拒绝参保学生院系负责人核实登记表</w:t>
      </w:r>
    </w:p>
    <w:tbl>
      <w:tblPr>
        <w:tblStyle w:val="a6"/>
        <w:tblW w:w="8928" w:type="dxa"/>
        <w:jc w:val="center"/>
        <w:tblLayout w:type="fixed"/>
        <w:tblLook w:val="04A0"/>
      </w:tblPr>
      <w:tblGrid>
        <w:gridCol w:w="1871"/>
        <w:gridCol w:w="2409"/>
        <w:gridCol w:w="2552"/>
        <w:gridCol w:w="2096"/>
      </w:tblGrid>
      <w:tr w:rsidR="00BE2CFD" w:rsidRPr="00CA5789" w:rsidTr="00CA5789">
        <w:trPr>
          <w:trHeight w:val="618"/>
          <w:jc w:val="center"/>
        </w:trPr>
        <w:tc>
          <w:tcPr>
            <w:tcW w:w="1871" w:type="dxa"/>
            <w:vAlign w:val="center"/>
          </w:tcPr>
          <w:p w:rsidR="00BE2CFD" w:rsidRPr="00CA5789" w:rsidRDefault="00AA78C5">
            <w:pPr>
              <w:spacing w:line="540" w:lineRule="exact"/>
              <w:jc w:val="center"/>
              <w:rPr>
                <w:rFonts w:ascii="仿宋_GB2312" w:eastAsia="仿宋_GB2312" w:hAnsi="仿宋"/>
                <w:sz w:val="32"/>
                <w:szCs w:val="32"/>
              </w:rPr>
            </w:pPr>
            <w:r w:rsidRPr="00CA5789">
              <w:rPr>
                <w:rFonts w:ascii="仿宋_GB2312" w:eastAsia="仿宋_GB2312" w:hAnsi="仿宋" w:hint="eastAsia"/>
                <w:sz w:val="32"/>
                <w:szCs w:val="32"/>
              </w:rPr>
              <w:t>家长</w:t>
            </w:r>
          </w:p>
          <w:p w:rsidR="00BE2CFD" w:rsidRPr="00CA5789" w:rsidRDefault="00AA78C5">
            <w:pPr>
              <w:spacing w:line="540" w:lineRule="exact"/>
              <w:jc w:val="center"/>
              <w:rPr>
                <w:rFonts w:ascii="仿宋_GB2312" w:eastAsia="仿宋_GB2312" w:hAnsi="仿宋"/>
                <w:sz w:val="32"/>
                <w:szCs w:val="32"/>
              </w:rPr>
            </w:pPr>
            <w:r w:rsidRPr="00CA5789">
              <w:rPr>
                <w:rFonts w:ascii="仿宋_GB2312" w:eastAsia="仿宋_GB2312" w:hAnsi="仿宋" w:hint="eastAsia"/>
                <w:sz w:val="32"/>
                <w:szCs w:val="32"/>
              </w:rPr>
              <w:t>姓名</w:t>
            </w:r>
          </w:p>
        </w:tc>
        <w:tc>
          <w:tcPr>
            <w:tcW w:w="2409" w:type="dxa"/>
            <w:vAlign w:val="center"/>
          </w:tcPr>
          <w:p w:rsidR="00BE2CFD" w:rsidRPr="00CA5789" w:rsidRDefault="00AA78C5">
            <w:pPr>
              <w:spacing w:line="540" w:lineRule="exact"/>
              <w:jc w:val="center"/>
              <w:rPr>
                <w:rFonts w:ascii="仿宋_GB2312" w:eastAsia="仿宋_GB2312" w:hAnsi="仿宋"/>
                <w:sz w:val="32"/>
                <w:szCs w:val="32"/>
              </w:rPr>
            </w:pPr>
            <w:r w:rsidRPr="00CA5789">
              <w:rPr>
                <w:rFonts w:ascii="仿宋_GB2312" w:eastAsia="仿宋_GB2312" w:hAnsi="仿宋" w:hint="eastAsia"/>
                <w:sz w:val="32"/>
                <w:szCs w:val="32"/>
              </w:rPr>
              <w:t>家长联系</w:t>
            </w:r>
          </w:p>
          <w:p w:rsidR="00BE2CFD" w:rsidRPr="00CA5789" w:rsidRDefault="00AA78C5">
            <w:pPr>
              <w:spacing w:line="540" w:lineRule="exact"/>
              <w:jc w:val="center"/>
              <w:rPr>
                <w:rFonts w:ascii="仿宋_GB2312" w:eastAsia="仿宋_GB2312" w:hAnsi="仿宋"/>
                <w:sz w:val="32"/>
                <w:szCs w:val="32"/>
              </w:rPr>
            </w:pPr>
            <w:r w:rsidRPr="00CA5789">
              <w:rPr>
                <w:rFonts w:ascii="仿宋_GB2312" w:eastAsia="仿宋_GB2312" w:hAnsi="仿宋" w:hint="eastAsia"/>
                <w:sz w:val="32"/>
                <w:szCs w:val="32"/>
              </w:rPr>
              <w:t>方式</w:t>
            </w:r>
          </w:p>
        </w:tc>
        <w:tc>
          <w:tcPr>
            <w:tcW w:w="2552" w:type="dxa"/>
            <w:vAlign w:val="center"/>
          </w:tcPr>
          <w:p w:rsidR="00CA5789" w:rsidRDefault="00AA78C5">
            <w:pPr>
              <w:spacing w:line="540" w:lineRule="exact"/>
              <w:jc w:val="center"/>
              <w:rPr>
                <w:rFonts w:ascii="仿宋_GB2312" w:eastAsia="仿宋_GB2312" w:hAnsi="仿宋"/>
                <w:sz w:val="32"/>
                <w:szCs w:val="32"/>
              </w:rPr>
            </w:pPr>
            <w:r w:rsidRPr="00CA5789">
              <w:rPr>
                <w:rFonts w:ascii="仿宋_GB2312" w:eastAsia="仿宋_GB2312" w:hAnsi="仿宋" w:hint="eastAsia"/>
                <w:sz w:val="32"/>
                <w:szCs w:val="32"/>
              </w:rPr>
              <w:t>是否已经向</w:t>
            </w:r>
          </w:p>
          <w:p w:rsidR="00BE2CFD" w:rsidRPr="00CA5789" w:rsidRDefault="00AA78C5" w:rsidP="00CA5789">
            <w:pPr>
              <w:spacing w:line="540" w:lineRule="exact"/>
              <w:jc w:val="center"/>
              <w:rPr>
                <w:rFonts w:ascii="仿宋_GB2312" w:eastAsia="仿宋_GB2312" w:hAnsi="仿宋"/>
                <w:sz w:val="32"/>
                <w:szCs w:val="32"/>
              </w:rPr>
            </w:pPr>
            <w:r w:rsidRPr="00CA5789">
              <w:rPr>
                <w:rFonts w:ascii="仿宋_GB2312" w:eastAsia="仿宋_GB2312" w:hAnsi="仿宋" w:hint="eastAsia"/>
                <w:sz w:val="32"/>
                <w:szCs w:val="32"/>
              </w:rPr>
              <w:t>家长核实确认</w:t>
            </w:r>
          </w:p>
        </w:tc>
        <w:tc>
          <w:tcPr>
            <w:tcW w:w="2096" w:type="dxa"/>
            <w:vAlign w:val="center"/>
          </w:tcPr>
          <w:p w:rsidR="00BE2CFD" w:rsidRPr="00CA5789" w:rsidRDefault="00AA78C5">
            <w:pPr>
              <w:spacing w:line="540" w:lineRule="exact"/>
              <w:jc w:val="center"/>
              <w:rPr>
                <w:rFonts w:ascii="仿宋_GB2312" w:eastAsia="仿宋_GB2312" w:hAnsi="仿宋"/>
                <w:sz w:val="32"/>
                <w:szCs w:val="32"/>
              </w:rPr>
            </w:pPr>
            <w:r w:rsidRPr="00CA5789">
              <w:rPr>
                <w:rFonts w:ascii="仿宋_GB2312" w:eastAsia="仿宋_GB2312" w:hAnsi="仿宋" w:hint="eastAsia"/>
                <w:sz w:val="32"/>
                <w:szCs w:val="32"/>
              </w:rPr>
              <w:t>院系负责人</w:t>
            </w:r>
          </w:p>
          <w:p w:rsidR="00BE2CFD" w:rsidRPr="00CA5789" w:rsidRDefault="00AA78C5">
            <w:pPr>
              <w:spacing w:line="540" w:lineRule="exact"/>
              <w:jc w:val="center"/>
              <w:rPr>
                <w:rFonts w:ascii="仿宋_GB2312" w:eastAsia="仿宋_GB2312" w:hAnsi="仿宋"/>
                <w:sz w:val="32"/>
                <w:szCs w:val="32"/>
              </w:rPr>
            </w:pPr>
            <w:r w:rsidRPr="00CA5789">
              <w:rPr>
                <w:rFonts w:ascii="仿宋_GB2312" w:eastAsia="仿宋_GB2312" w:hAnsi="仿宋" w:hint="eastAsia"/>
                <w:sz w:val="32"/>
                <w:szCs w:val="32"/>
              </w:rPr>
              <w:t>签字</w:t>
            </w:r>
          </w:p>
        </w:tc>
      </w:tr>
      <w:tr w:rsidR="00BE2CFD" w:rsidRPr="00CA5789" w:rsidTr="00CA5789">
        <w:trPr>
          <w:trHeight w:val="839"/>
          <w:jc w:val="center"/>
        </w:trPr>
        <w:tc>
          <w:tcPr>
            <w:tcW w:w="1871" w:type="dxa"/>
            <w:vAlign w:val="center"/>
          </w:tcPr>
          <w:p w:rsidR="00BE2CFD" w:rsidRPr="00CA5789" w:rsidRDefault="00BE2CFD" w:rsidP="00CA5789">
            <w:pPr>
              <w:spacing w:line="540" w:lineRule="exact"/>
              <w:jc w:val="center"/>
              <w:rPr>
                <w:rFonts w:ascii="仿宋_GB2312" w:eastAsia="仿宋_GB2312" w:hAnsi="仿宋"/>
                <w:sz w:val="32"/>
                <w:szCs w:val="32"/>
              </w:rPr>
            </w:pPr>
          </w:p>
        </w:tc>
        <w:tc>
          <w:tcPr>
            <w:tcW w:w="2409" w:type="dxa"/>
            <w:vAlign w:val="center"/>
          </w:tcPr>
          <w:p w:rsidR="00BE2CFD" w:rsidRPr="00CA5789" w:rsidRDefault="00BE2CFD" w:rsidP="00CA5789">
            <w:pPr>
              <w:spacing w:line="540" w:lineRule="exact"/>
              <w:jc w:val="center"/>
              <w:rPr>
                <w:rFonts w:ascii="仿宋_GB2312" w:eastAsia="仿宋_GB2312" w:hAnsi="仿宋"/>
                <w:sz w:val="32"/>
                <w:szCs w:val="32"/>
              </w:rPr>
            </w:pPr>
          </w:p>
        </w:tc>
        <w:tc>
          <w:tcPr>
            <w:tcW w:w="2552" w:type="dxa"/>
            <w:vAlign w:val="center"/>
          </w:tcPr>
          <w:p w:rsidR="00BE2CFD" w:rsidRPr="00CA5789" w:rsidRDefault="00BE2CFD" w:rsidP="00CA5789">
            <w:pPr>
              <w:spacing w:line="540" w:lineRule="exact"/>
              <w:jc w:val="center"/>
              <w:rPr>
                <w:rFonts w:ascii="仿宋_GB2312" w:eastAsia="仿宋_GB2312" w:hAnsi="仿宋"/>
                <w:sz w:val="32"/>
                <w:szCs w:val="32"/>
              </w:rPr>
            </w:pPr>
          </w:p>
        </w:tc>
        <w:tc>
          <w:tcPr>
            <w:tcW w:w="2096" w:type="dxa"/>
            <w:vAlign w:val="center"/>
          </w:tcPr>
          <w:p w:rsidR="00BE2CFD" w:rsidRPr="00CA5789" w:rsidRDefault="00BE2CFD" w:rsidP="00CA5789">
            <w:pPr>
              <w:spacing w:line="540" w:lineRule="exact"/>
              <w:jc w:val="center"/>
              <w:rPr>
                <w:rFonts w:ascii="仿宋_GB2312" w:eastAsia="仿宋_GB2312" w:hAnsi="仿宋"/>
                <w:sz w:val="32"/>
                <w:szCs w:val="32"/>
              </w:rPr>
            </w:pPr>
          </w:p>
        </w:tc>
      </w:tr>
    </w:tbl>
    <w:p w:rsidR="00BE2CFD" w:rsidRPr="00CA5789" w:rsidRDefault="00AA78C5">
      <w:pPr>
        <w:spacing w:line="540" w:lineRule="exact"/>
        <w:rPr>
          <w:rFonts w:ascii="仿宋_GB2312" w:eastAsia="仿宋_GB2312" w:hAnsi="仿宋"/>
          <w:b/>
          <w:sz w:val="32"/>
          <w:szCs w:val="32"/>
        </w:rPr>
      </w:pPr>
      <w:r w:rsidRPr="00CA5789">
        <w:rPr>
          <w:rFonts w:ascii="仿宋_GB2312" w:eastAsia="仿宋_GB2312" w:hAnsi="仿宋" w:hint="eastAsia"/>
          <w:b/>
          <w:sz w:val="32"/>
          <w:szCs w:val="32"/>
        </w:rPr>
        <w:t>注：此知情同意书由本人签字，所在院、系登记汇总，学院留存备案。</w:t>
      </w:r>
    </w:p>
    <w:p w:rsidR="00BE2CFD" w:rsidRPr="00CA5789" w:rsidRDefault="00BE2CFD">
      <w:pPr>
        <w:spacing w:line="540" w:lineRule="exact"/>
        <w:rPr>
          <w:rFonts w:ascii="仿宋_GB2312" w:eastAsia="仿宋_GB2312" w:hAnsi="仿宋"/>
          <w:sz w:val="32"/>
          <w:szCs w:val="32"/>
        </w:rPr>
      </w:pPr>
    </w:p>
    <w:p w:rsidR="00BE2CFD" w:rsidRPr="00CA5789" w:rsidRDefault="00BE2CFD">
      <w:pPr>
        <w:spacing w:line="540" w:lineRule="exact"/>
        <w:rPr>
          <w:rFonts w:ascii="仿宋_GB2312" w:eastAsia="仿宋_GB2312" w:hAnsi="仿宋"/>
          <w:sz w:val="32"/>
          <w:szCs w:val="32"/>
        </w:rPr>
      </w:pPr>
    </w:p>
    <w:p w:rsidR="00BE2CFD" w:rsidRPr="00CA5789" w:rsidRDefault="00AA78C5" w:rsidP="00CA5789">
      <w:pPr>
        <w:spacing w:line="540" w:lineRule="exact"/>
        <w:ind w:right="160"/>
        <w:jc w:val="right"/>
        <w:rPr>
          <w:rFonts w:ascii="仿宋_GB2312" w:eastAsia="仿宋_GB2312" w:hAnsi="仿宋"/>
          <w:sz w:val="32"/>
          <w:szCs w:val="32"/>
        </w:rPr>
      </w:pPr>
      <w:r w:rsidRPr="00CA5789">
        <w:rPr>
          <w:rFonts w:ascii="仿宋_GB2312" w:eastAsia="仿宋_GB2312" w:hAnsi="仿宋" w:hint="eastAsia"/>
          <w:sz w:val="32"/>
          <w:szCs w:val="32"/>
        </w:rPr>
        <w:t>兰州大学校医院</w:t>
      </w:r>
    </w:p>
    <w:p w:rsidR="00BE2CFD" w:rsidRPr="00CA5789" w:rsidRDefault="00AA78C5">
      <w:pPr>
        <w:spacing w:line="540" w:lineRule="exact"/>
        <w:jc w:val="right"/>
        <w:rPr>
          <w:rFonts w:ascii="仿宋_GB2312" w:eastAsia="仿宋_GB2312" w:hAnsi="仿宋"/>
          <w:sz w:val="32"/>
          <w:szCs w:val="32"/>
        </w:rPr>
      </w:pPr>
      <w:r w:rsidRPr="00CA5789">
        <w:rPr>
          <w:rFonts w:ascii="仿宋_GB2312" w:eastAsia="仿宋_GB2312" w:hAnsi="仿宋" w:hint="eastAsia"/>
          <w:sz w:val="32"/>
          <w:szCs w:val="32"/>
        </w:rPr>
        <w:t>2026年10月20日</w:t>
      </w:r>
    </w:p>
    <w:sectPr w:rsidR="00BE2CFD" w:rsidRPr="00CA5789" w:rsidSect="00BE2CFD">
      <w:footerReference w:type="default" r:id="rId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75DAE" w:rsidRDefault="00475DAE" w:rsidP="00BE2CFD">
      <w:r>
        <w:separator/>
      </w:r>
    </w:p>
  </w:endnote>
  <w:endnote w:type="continuationSeparator" w:id="1">
    <w:p w:rsidR="00475DAE" w:rsidRDefault="00475DAE" w:rsidP="00BE2CFD">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方正小标宋简体">
    <w:altName w:val="Arial Unicode MS"/>
    <w:panose1 w:val="03000509000000000000"/>
    <w:charset w:val="86"/>
    <w:family w:val="script"/>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panose1 w:val="02010609030101010101"/>
    <w:charset w:val="86"/>
    <w:family w:val="modern"/>
    <w:pitch w:val="fixed"/>
    <w:sig w:usb0="00000001" w:usb1="080E0000" w:usb2="00000010" w:usb3="00000000" w:csb0="0004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71939298"/>
      <w:showingPlcHdr/>
    </w:sdtPr>
    <w:sdtContent>
      <w:p w:rsidR="00BE2CFD" w:rsidRDefault="00F32C05">
        <w:pPr>
          <w:pStyle w:val="a4"/>
        </w:pPr>
      </w:p>
    </w:sdtContent>
  </w:sdt>
  <w:p w:rsidR="00BE2CFD" w:rsidRDefault="00BE2CFD">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75DAE" w:rsidRDefault="00475DAE" w:rsidP="00BE2CFD">
      <w:r>
        <w:separator/>
      </w:r>
    </w:p>
  </w:footnote>
  <w:footnote w:type="continuationSeparator" w:id="1">
    <w:p w:rsidR="00475DAE" w:rsidRDefault="00475DAE" w:rsidP="00BE2CFD">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attachedTemplate r:id="rId1"/>
  <w:defaultTabStop w:val="420"/>
  <w:drawingGridVerticalSpacing w:val="156"/>
  <w:displayHorizontalDrawingGridEvery w:val="0"/>
  <w:displayVerticalDrawingGridEvery w:val="2"/>
  <w:characterSpacingControl w:val="compressPunctuation"/>
  <w:hdrShapeDefaults>
    <o:shapedefaults v:ext="edit" spidmax="512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docVars>
    <w:docVar w:name="commondata" w:val="eyJoZGlkIjoiZjA0ZDFlOTE1NGIxODc2M2Y2ZDBhMGM1YjVjYzZiOGEifQ=="/>
  </w:docVars>
  <w:rsids>
    <w:rsidRoot w:val="06DF5EE0"/>
    <w:rsid w:val="00001A13"/>
    <w:rsid w:val="000639E3"/>
    <w:rsid w:val="000A2948"/>
    <w:rsid w:val="000D7A0C"/>
    <w:rsid w:val="000E62BD"/>
    <w:rsid w:val="00111932"/>
    <w:rsid w:val="001B625B"/>
    <w:rsid w:val="002868D1"/>
    <w:rsid w:val="00343116"/>
    <w:rsid w:val="0039737A"/>
    <w:rsid w:val="00402614"/>
    <w:rsid w:val="00434DDF"/>
    <w:rsid w:val="00455CA1"/>
    <w:rsid w:val="00475DAE"/>
    <w:rsid w:val="004C09DF"/>
    <w:rsid w:val="0054512F"/>
    <w:rsid w:val="00560A6D"/>
    <w:rsid w:val="005A15B9"/>
    <w:rsid w:val="0064172B"/>
    <w:rsid w:val="00713C8A"/>
    <w:rsid w:val="00730F27"/>
    <w:rsid w:val="007317A2"/>
    <w:rsid w:val="007469E2"/>
    <w:rsid w:val="00771334"/>
    <w:rsid w:val="007720B0"/>
    <w:rsid w:val="00790C98"/>
    <w:rsid w:val="007F5D3A"/>
    <w:rsid w:val="00804FA6"/>
    <w:rsid w:val="008F1CD1"/>
    <w:rsid w:val="00924121"/>
    <w:rsid w:val="00993BEA"/>
    <w:rsid w:val="009A6D7F"/>
    <w:rsid w:val="00A77D6E"/>
    <w:rsid w:val="00AA36A7"/>
    <w:rsid w:val="00AA78C5"/>
    <w:rsid w:val="00B513CE"/>
    <w:rsid w:val="00BE2CFD"/>
    <w:rsid w:val="00C11AA3"/>
    <w:rsid w:val="00C96061"/>
    <w:rsid w:val="00CA5789"/>
    <w:rsid w:val="00CB06AC"/>
    <w:rsid w:val="00D36E85"/>
    <w:rsid w:val="00DC66FD"/>
    <w:rsid w:val="00DF51DE"/>
    <w:rsid w:val="00DF6F80"/>
    <w:rsid w:val="00E53D59"/>
    <w:rsid w:val="00EC2C7C"/>
    <w:rsid w:val="00F23650"/>
    <w:rsid w:val="00F32C05"/>
    <w:rsid w:val="00F46DB6"/>
    <w:rsid w:val="00FC5ABD"/>
    <w:rsid w:val="00FF7B38"/>
    <w:rsid w:val="01700A5F"/>
    <w:rsid w:val="01A8352D"/>
    <w:rsid w:val="02B31F2C"/>
    <w:rsid w:val="060A518F"/>
    <w:rsid w:val="06330263"/>
    <w:rsid w:val="06655223"/>
    <w:rsid w:val="06DF5EE0"/>
    <w:rsid w:val="08C851C6"/>
    <w:rsid w:val="0A8967F1"/>
    <w:rsid w:val="0AE12CE2"/>
    <w:rsid w:val="0BE91440"/>
    <w:rsid w:val="0ECD0D0F"/>
    <w:rsid w:val="0F471F8F"/>
    <w:rsid w:val="10727C56"/>
    <w:rsid w:val="10D10E21"/>
    <w:rsid w:val="10D40166"/>
    <w:rsid w:val="124E171D"/>
    <w:rsid w:val="12BA6C9D"/>
    <w:rsid w:val="136D4165"/>
    <w:rsid w:val="15A96D83"/>
    <w:rsid w:val="17AF6E09"/>
    <w:rsid w:val="17F33D8F"/>
    <w:rsid w:val="185E0313"/>
    <w:rsid w:val="18DD6D38"/>
    <w:rsid w:val="19600F94"/>
    <w:rsid w:val="1A8F339A"/>
    <w:rsid w:val="1BE06E0F"/>
    <w:rsid w:val="1CC22DDC"/>
    <w:rsid w:val="1CD2677E"/>
    <w:rsid w:val="1F2B7F20"/>
    <w:rsid w:val="1F342E9B"/>
    <w:rsid w:val="20954FC0"/>
    <w:rsid w:val="21874D27"/>
    <w:rsid w:val="22A63F9D"/>
    <w:rsid w:val="24931DAF"/>
    <w:rsid w:val="24B42266"/>
    <w:rsid w:val="24DF7B11"/>
    <w:rsid w:val="25502D2B"/>
    <w:rsid w:val="255135AA"/>
    <w:rsid w:val="272977E9"/>
    <w:rsid w:val="280E36E5"/>
    <w:rsid w:val="28AE2A07"/>
    <w:rsid w:val="2B533D94"/>
    <w:rsid w:val="2BF96FE6"/>
    <w:rsid w:val="2CE6592C"/>
    <w:rsid w:val="2F8A7583"/>
    <w:rsid w:val="2FC24344"/>
    <w:rsid w:val="325C6578"/>
    <w:rsid w:val="328051BB"/>
    <w:rsid w:val="32EA3F1B"/>
    <w:rsid w:val="33DA58D8"/>
    <w:rsid w:val="33E11C1C"/>
    <w:rsid w:val="354D2F6F"/>
    <w:rsid w:val="36441045"/>
    <w:rsid w:val="38B26AE1"/>
    <w:rsid w:val="398E3161"/>
    <w:rsid w:val="3A8F2FEC"/>
    <w:rsid w:val="3B63718F"/>
    <w:rsid w:val="3B89766B"/>
    <w:rsid w:val="3C094CA3"/>
    <w:rsid w:val="3D3961E2"/>
    <w:rsid w:val="43CD680B"/>
    <w:rsid w:val="443F58DF"/>
    <w:rsid w:val="44546E7A"/>
    <w:rsid w:val="453D2A7B"/>
    <w:rsid w:val="471D115F"/>
    <w:rsid w:val="479B3110"/>
    <w:rsid w:val="48607663"/>
    <w:rsid w:val="48A640C0"/>
    <w:rsid w:val="4B3354B8"/>
    <w:rsid w:val="4CCB7D22"/>
    <w:rsid w:val="4D117290"/>
    <w:rsid w:val="4D62156A"/>
    <w:rsid w:val="519D02DF"/>
    <w:rsid w:val="5201672B"/>
    <w:rsid w:val="530635EA"/>
    <w:rsid w:val="53507EEA"/>
    <w:rsid w:val="535864DF"/>
    <w:rsid w:val="5510693B"/>
    <w:rsid w:val="55474586"/>
    <w:rsid w:val="579D0FA7"/>
    <w:rsid w:val="57CB7C6E"/>
    <w:rsid w:val="57F82EEB"/>
    <w:rsid w:val="58CD17CA"/>
    <w:rsid w:val="59A646CA"/>
    <w:rsid w:val="5A7A2620"/>
    <w:rsid w:val="5A93401E"/>
    <w:rsid w:val="5B6134A9"/>
    <w:rsid w:val="5B622E63"/>
    <w:rsid w:val="5C717691"/>
    <w:rsid w:val="5CA806D7"/>
    <w:rsid w:val="5CFC6B30"/>
    <w:rsid w:val="5DE257B4"/>
    <w:rsid w:val="601E4AD9"/>
    <w:rsid w:val="60784352"/>
    <w:rsid w:val="60893BE0"/>
    <w:rsid w:val="6168253E"/>
    <w:rsid w:val="622527DB"/>
    <w:rsid w:val="62C339F1"/>
    <w:rsid w:val="63236ABB"/>
    <w:rsid w:val="64CB77EB"/>
    <w:rsid w:val="6599036F"/>
    <w:rsid w:val="65E02EF6"/>
    <w:rsid w:val="66D73A24"/>
    <w:rsid w:val="68200197"/>
    <w:rsid w:val="6B714B14"/>
    <w:rsid w:val="6C634763"/>
    <w:rsid w:val="6CAD52F4"/>
    <w:rsid w:val="6CC24944"/>
    <w:rsid w:val="6D535020"/>
    <w:rsid w:val="6E4B45B8"/>
    <w:rsid w:val="6F094C88"/>
    <w:rsid w:val="6F991390"/>
    <w:rsid w:val="704730C5"/>
    <w:rsid w:val="70C749D3"/>
    <w:rsid w:val="714B6FA9"/>
    <w:rsid w:val="71535E5D"/>
    <w:rsid w:val="71B95621"/>
    <w:rsid w:val="727C1FC3"/>
    <w:rsid w:val="732D6847"/>
    <w:rsid w:val="74827FAC"/>
    <w:rsid w:val="76AE03FD"/>
    <w:rsid w:val="7AC616F5"/>
    <w:rsid w:val="7CF951F8"/>
    <w:rsid w:val="7E8E2024"/>
    <w:rsid w:val="7F482EC0"/>
    <w:rsid w:val="7F9A74FC"/>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uiPriority="99" w:qFormat="1"/>
    <w:lsdException w:name="caption" w:semiHidden="1" w:unhideWhenUsed="1" w:qFormat="1"/>
    <w:lsdException w:name="Title" w:qFormat="1"/>
    <w:lsdException w:name="Default Paragraph Font" w:semiHidden="1" w:uiPriority="1" w:unhideWhenUsed="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Balloon Text" w:qFormat="1"/>
    <w:lsdException w:name="Table Grid"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BE2CFD"/>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qFormat/>
    <w:rsid w:val="00BE2CFD"/>
    <w:rPr>
      <w:sz w:val="18"/>
      <w:szCs w:val="18"/>
    </w:rPr>
  </w:style>
  <w:style w:type="paragraph" w:styleId="a4">
    <w:name w:val="footer"/>
    <w:basedOn w:val="a"/>
    <w:link w:val="Char0"/>
    <w:uiPriority w:val="99"/>
    <w:qFormat/>
    <w:rsid w:val="00BE2CFD"/>
    <w:pPr>
      <w:tabs>
        <w:tab w:val="center" w:pos="4153"/>
        <w:tab w:val="right" w:pos="8306"/>
      </w:tabs>
      <w:snapToGrid w:val="0"/>
      <w:jc w:val="left"/>
    </w:pPr>
    <w:rPr>
      <w:sz w:val="18"/>
      <w:szCs w:val="18"/>
    </w:rPr>
  </w:style>
  <w:style w:type="paragraph" w:styleId="a5">
    <w:name w:val="header"/>
    <w:basedOn w:val="a"/>
    <w:link w:val="Char1"/>
    <w:qFormat/>
    <w:rsid w:val="00BE2CFD"/>
    <w:pPr>
      <w:pBdr>
        <w:bottom w:val="single" w:sz="6" w:space="1" w:color="auto"/>
      </w:pBdr>
      <w:tabs>
        <w:tab w:val="center" w:pos="4153"/>
        <w:tab w:val="right" w:pos="8306"/>
      </w:tabs>
      <w:snapToGrid w:val="0"/>
      <w:jc w:val="center"/>
    </w:pPr>
    <w:rPr>
      <w:sz w:val="18"/>
      <w:szCs w:val="18"/>
    </w:rPr>
  </w:style>
  <w:style w:type="table" w:styleId="a6">
    <w:name w:val="Table Grid"/>
    <w:basedOn w:val="a1"/>
    <w:qFormat/>
    <w:rsid w:val="00BE2CFD"/>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1">
    <w:name w:val="页眉 Char"/>
    <w:basedOn w:val="a0"/>
    <w:link w:val="a5"/>
    <w:qFormat/>
    <w:rsid w:val="00BE2CFD"/>
    <w:rPr>
      <w:kern w:val="2"/>
      <w:sz w:val="18"/>
      <w:szCs w:val="18"/>
    </w:rPr>
  </w:style>
  <w:style w:type="character" w:customStyle="1" w:styleId="Char0">
    <w:name w:val="页脚 Char"/>
    <w:basedOn w:val="a0"/>
    <w:link w:val="a4"/>
    <w:uiPriority w:val="99"/>
    <w:qFormat/>
    <w:rsid w:val="00BE2CFD"/>
    <w:rPr>
      <w:kern w:val="2"/>
      <w:sz w:val="18"/>
      <w:szCs w:val="18"/>
    </w:rPr>
  </w:style>
  <w:style w:type="paragraph" w:styleId="a7">
    <w:name w:val="List Paragraph"/>
    <w:basedOn w:val="a"/>
    <w:uiPriority w:val="34"/>
    <w:qFormat/>
    <w:rsid w:val="00BE2CFD"/>
    <w:pPr>
      <w:ind w:firstLineChars="200" w:firstLine="420"/>
    </w:pPr>
    <w:rPr>
      <w:rFonts w:ascii="Calibri" w:eastAsia="宋体" w:hAnsi="Calibri" w:cs="Times New Roman"/>
      <w:szCs w:val="22"/>
    </w:rPr>
  </w:style>
  <w:style w:type="character" w:customStyle="1" w:styleId="Char">
    <w:name w:val="批注框文本 Char"/>
    <w:basedOn w:val="a0"/>
    <w:link w:val="a3"/>
    <w:qFormat/>
    <w:rsid w:val="00BE2CFD"/>
    <w:rPr>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enovo\AppData\Roaming\Kingsoft\wps\addons\pool\win-i386\knewfileres_1.0.0.1\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0</Template>
  <TotalTime>80</TotalTime>
  <Pages>2</Pages>
  <Words>103</Words>
  <Characters>590</Characters>
  <Application>Microsoft Office Word</Application>
  <DocSecurity>0</DocSecurity>
  <Lines>4</Lines>
  <Paragraphs>1</Paragraphs>
  <ScaleCrop>false</ScaleCrop>
  <Company>HP Inc.</Company>
  <LinksUpToDate>false</LinksUpToDate>
  <CharactersWithSpaces>692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hp</cp:lastModifiedBy>
  <cp:revision>54</cp:revision>
  <cp:lastPrinted>2019-08-30T02:10:00Z</cp:lastPrinted>
  <dcterms:created xsi:type="dcterms:W3CDTF">2019-08-30T01:30:00Z</dcterms:created>
  <dcterms:modified xsi:type="dcterms:W3CDTF">2026-10-20T02:24:00Z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8456AF97D4FC422EBE0756CDA80B1C87_13</vt:lpwstr>
  </property>
  <property fmtid="{D5CDD505-2E9C-101B-9397-08002B2CF9AE}" pid="4" name="KSOTemplateDocerSaveRecord">
    <vt:lpwstr>eyJoZGlkIjoiM2NmZTdiMDIyMDRmOWM4MDM2NDY0M2U1MzQ5NmMyNDEiLCJ1c2VySWQiOiIxOTk2MTc3ODcifQ==</vt:lpwstr>
  </property>
</Properties>
</file>